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W w:w="953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1758"/>
        <w:gridCol w:w="470"/>
        <w:gridCol w:w="1640"/>
        <w:gridCol w:w="1044"/>
        <w:gridCol w:w="4624"/>
      </w:tblGrid>
      <w:tr w:rsidR="00CF4E8B" w:rsidTr="00CF4E8B">
        <w:trPr>
          <w:trHeight w:hRule="exact" w:val="120"/>
        </w:trPr>
        <w:tc>
          <w:tcPr>
            <w:tcW w:w="1758" w:type="dxa"/>
          </w:tcPr>
          <w:p w:rsidR="00CF4E8B" w:rsidRPr="005C5F2D" w:rsidRDefault="00CF4E8B" w:rsidP="004530F2">
            <w:pPr>
              <w:rPr>
                <w:lang w:val="en-GB"/>
              </w:rPr>
            </w:pPr>
          </w:p>
        </w:tc>
        <w:tc>
          <w:tcPr>
            <w:tcW w:w="470" w:type="dxa"/>
          </w:tcPr>
          <w:p w:rsidR="00CF4E8B" w:rsidRPr="005C5F2D" w:rsidRDefault="00CF4E8B" w:rsidP="004530F2">
            <w:pPr>
              <w:pStyle w:val="BasicParagraph"/>
              <w:rPr>
                <w:rFonts w:ascii="Porto Sans" w:hAnsi="Porto Sans" w:cs="PortoSans-Light"/>
                <w:caps/>
                <w:sz w:val="14"/>
                <w:szCs w:val="14"/>
              </w:rPr>
            </w:pPr>
          </w:p>
        </w:tc>
        <w:tc>
          <w:tcPr>
            <w:tcW w:w="1640" w:type="dxa"/>
          </w:tcPr>
          <w:p w:rsidR="00CF4E8B" w:rsidRDefault="00CF4E8B" w:rsidP="004530F2"/>
        </w:tc>
        <w:tc>
          <w:tcPr>
            <w:tcW w:w="1044" w:type="dxa"/>
            <w:vMerge w:val="restart"/>
          </w:tcPr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tabs>
                <w:tab w:val="left" w:pos="767"/>
              </w:tabs>
              <w:ind w:left="-142"/>
            </w:pPr>
            <w:r>
              <w:tab/>
            </w:r>
          </w:p>
        </w:tc>
        <w:tc>
          <w:tcPr>
            <w:tcW w:w="4623" w:type="dxa"/>
            <w:vMerge w:val="restart"/>
            <w:tcBorders>
              <w:top w:val="nil"/>
            </w:tcBorders>
            <w:tcMar>
              <w:top w:w="113" w:type="dxa"/>
            </w:tcMar>
          </w:tcPr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  <w:r w:rsidRPr="00BB0503">
              <w:rPr>
                <w:rStyle w:val="Normal2Carter"/>
              </w:rPr>
              <w:t xml:space="preserve"> </w:t>
            </w: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Default="00CF4E8B" w:rsidP="00274C19">
            <w:pPr>
              <w:spacing w:line="276" w:lineRule="auto"/>
            </w:pPr>
          </w:p>
        </w:tc>
      </w:tr>
      <w:tr w:rsidR="00CF4E8B" w:rsidTr="00CF4E8B">
        <w:trPr>
          <w:trHeight w:hRule="exact" w:val="2318"/>
        </w:trPr>
        <w:tc>
          <w:tcPr>
            <w:tcW w:w="1758" w:type="dxa"/>
            <w:vMerge w:val="restart"/>
            <w:tcMar>
              <w:top w:w="113" w:type="dxa"/>
            </w:tcMar>
          </w:tcPr>
          <w:sdt>
            <w:sdtPr>
              <w:rPr>
                <w:rFonts w:ascii="Porto Sans Light" w:hAnsi="Porto Sans Light" w:cs="MinionPro-Regular"/>
                <w:color w:val="000000"/>
                <w:sz w:val="16"/>
                <w:szCs w:val="16"/>
                <w:lang w:val="en-GB"/>
              </w:rPr>
              <w:alias w:val="ESMAE"/>
              <w:tag w:val="ESMAE"/>
              <w:id w:val="1561989585"/>
              <w:lock w:val="sdtContentLocked"/>
              <w:placeholder>
                <w:docPart w:val="56EA397856FA40A79847A97B27FE4617"/>
              </w:placeholder>
            </w:sdtPr>
            <w:sdtEndPr>
              <w:rPr>
                <w:rFonts w:ascii="Porto Sans Bold" w:hAnsi="Porto Sans Bold" w:cs="PortoSans-Bold"/>
                <w:bCs/>
                <w:caps/>
              </w:rPr>
            </w:sdtEndPr>
            <w:sdtContent>
              <w:p w:rsidR="00CF4E8B" w:rsidRPr="00575F83" w:rsidRDefault="00CF4E8B" w:rsidP="006925DF">
                <w:pPr>
                  <w:spacing w:line="312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ESMAE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ESCOLA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SUPERIOR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DE MÚSICA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 xml:space="preserve">E 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ARTES</w:t>
                </w:r>
              </w:p>
              <w:p w:rsidR="00CF4E8B" w:rsidRPr="00575F83" w:rsidRDefault="00CF4E8B" w:rsidP="006925DF">
                <w:pPr>
                  <w:spacing w:line="312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DO ESPE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TÁCULO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POLITÉCNICO</w:t>
                </w:r>
              </w:p>
              <w:p w:rsidR="00CF4E8B" w:rsidRPr="00E82543" w:rsidRDefault="00CF4E8B" w:rsidP="006925DF">
                <w:pPr>
                  <w:pStyle w:val="BasicParagraph"/>
                  <w:spacing w:line="276" w:lineRule="auto"/>
                  <w:ind w:right="720"/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</w:pPr>
                <w:r w:rsidRPr="00E82543">
                  <w:rPr>
                    <w:rFonts w:ascii="Porto Sans Light" w:hAnsi="Porto Sans Light"/>
                    <w:sz w:val="16"/>
                    <w:szCs w:val="16"/>
                    <w:lang w:val="pt-PT"/>
                  </w:rPr>
                  <w:t>DO PORTO</w:t>
                </w:r>
                <w:r w:rsidRPr="00E82543"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  <w:t xml:space="preserve"> </w:t>
                </w:r>
              </w:p>
            </w:sdtContent>
          </w:sdt>
        </w:tc>
        <w:tc>
          <w:tcPr>
            <w:tcW w:w="2110" w:type="dxa"/>
            <w:gridSpan w:val="2"/>
            <w:tcMar>
              <w:top w:w="113" w:type="dxa"/>
              <w:right w:w="0" w:type="dxa"/>
            </w:tcMar>
          </w:tcPr>
          <w:p w:rsidR="00CF4E8B" w:rsidRPr="000457A1" w:rsidRDefault="00CF4E8B" w:rsidP="00CF4E8B">
            <w:pPr>
              <w:pStyle w:val="BasicParagraph"/>
              <w:spacing w:line="312" w:lineRule="auto"/>
              <w:rPr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312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240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82543">
            <w:pPr>
              <w:pStyle w:val="BasicParagraph"/>
              <w:spacing w:line="312" w:lineRule="auto"/>
              <w:rPr>
                <w:rFonts w:ascii="Porto Sans Bold" w:hAnsi="Porto Sans Bold" w:cs="PortoSans-Bold"/>
                <w:bCs/>
                <w:caps/>
                <w:sz w:val="16"/>
                <w:szCs w:val="16"/>
                <w:lang w:val="pt-PT"/>
              </w:rPr>
            </w:pPr>
          </w:p>
        </w:tc>
        <w:tc>
          <w:tcPr>
            <w:tcW w:w="1044" w:type="dxa"/>
            <w:vMerge/>
          </w:tcPr>
          <w:p w:rsidR="00CF4E8B" w:rsidRDefault="00CF4E8B" w:rsidP="0077710B"/>
        </w:tc>
        <w:tc>
          <w:tcPr>
            <w:tcW w:w="4623" w:type="dxa"/>
            <w:vMerge/>
            <w:tcMar>
              <w:top w:w="0" w:type="dxa"/>
            </w:tcMar>
          </w:tcPr>
          <w:p w:rsidR="00CF4E8B" w:rsidRPr="005F1063" w:rsidRDefault="00CF4E8B" w:rsidP="00274C19">
            <w:pPr>
              <w:spacing w:line="276" w:lineRule="auto"/>
              <w:rPr>
                <w:rFonts w:ascii="Porto Sans Light" w:hAnsi="Porto Sans Light"/>
                <w:sz w:val="22"/>
                <w:szCs w:val="22"/>
              </w:rPr>
            </w:pPr>
          </w:p>
        </w:tc>
      </w:tr>
      <w:tr w:rsidR="005F1622" w:rsidTr="00CF4E8B">
        <w:trPr>
          <w:trHeight w:hRule="exact" w:val="174"/>
        </w:trPr>
        <w:tc>
          <w:tcPr>
            <w:tcW w:w="1758" w:type="dxa"/>
            <w:vMerge/>
          </w:tcPr>
          <w:p w:rsidR="005F1622" w:rsidRDefault="005F1622" w:rsidP="0077710B"/>
        </w:tc>
        <w:tc>
          <w:tcPr>
            <w:tcW w:w="7778" w:type="dxa"/>
            <w:gridSpan w:val="4"/>
          </w:tcPr>
          <w:p w:rsidR="005F1622" w:rsidRPr="004E3591" w:rsidRDefault="005F1622" w:rsidP="0077710B">
            <w:pPr>
              <w:tabs>
                <w:tab w:val="left" w:pos="3916"/>
              </w:tabs>
              <w:rPr>
                <w:rFonts w:ascii="Porto Sans Light" w:hAnsi="Porto Sans Light"/>
                <w:sz w:val="18"/>
                <w:szCs w:val="18"/>
              </w:rPr>
            </w:pPr>
          </w:p>
        </w:tc>
      </w:tr>
    </w:tbl>
    <w:tbl>
      <w:tblPr>
        <w:tblStyle w:val="Tabelacomgrelha1"/>
        <w:tblW w:w="5245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5245"/>
      </w:tblGrid>
      <w:tr w:rsidR="006E2E1C" w:rsidRPr="004E3591" w:rsidTr="006E2E1C">
        <w:trPr>
          <w:trHeight w:hRule="exact" w:val="284"/>
        </w:trPr>
        <w:tc>
          <w:tcPr>
            <w:tcW w:w="5245" w:type="dxa"/>
            <w:tcBorders>
              <w:bottom w:val="single" w:sz="2" w:space="0" w:color="auto"/>
            </w:tcBorders>
            <w:vAlign w:val="bottom"/>
          </w:tcPr>
          <w:p w:rsidR="006E2E1C" w:rsidRPr="004E3591" w:rsidRDefault="006E2E1C" w:rsidP="006E2E1C">
            <w:pPr>
              <w:tabs>
                <w:tab w:val="left" w:pos="3916"/>
              </w:tabs>
              <w:rPr>
                <w:rFonts w:ascii="Porto Sans Light" w:hAnsi="Porto Sans Light"/>
                <w:sz w:val="12"/>
                <w:szCs w:val="12"/>
              </w:rPr>
            </w:pPr>
            <w:r w:rsidRPr="006E2E1C">
              <w:rPr>
                <w:rFonts w:ascii="Porto Sans Light" w:hAnsi="Porto Sans Light"/>
                <w:sz w:val="14"/>
                <w:szCs w:val="12"/>
              </w:rPr>
              <w:t>ASSUNTO</w:t>
            </w:r>
          </w:p>
        </w:tc>
      </w:tr>
      <w:tr w:rsidR="006E2E1C" w:rsidRPr="001735B0" w:rsidTr="006E2E1C">
        <w:trPr>
          <w:trHeight w:val="567"/>
        </w:trPr>
        <w:tc>
          <w:tcPr>
            <w:tcW w:w="5245" w:type="dxa"/>
            <w:tcBorders>
              <w:top w:val="single" w:sz="2" w:space="0" w:color="auto"/>
            </w:tcBorders>
            <w:tcMar>
              <w:bottom w:w="170" w:type="dxa"/>
            </w:tcMar>
          </w:tcPr>
          <w:p w:rsidR="006E2E1C" w:rsidRPr="001735B0" w:rsidRDefault="00B330BD" w:rsidP="00B330BD">
            <w:pPr>
              <w:tabs>
                <w:tab w:val="left" w:pos="3916"/>
              </w:tabs>
              <w:rPr>
                <w:rFonts w:ascii="Porto Sans Light" w:hAnsi="Porto Sans Light"/>
                <w:b/>
                <w:sz w:val="12"/>
                <w:szCs w:val="12"/>
              </w:rPr>
            </w:pPr>
            <w:r>
              <w:rPr>
                <w:rFonts w:ascii="Porto Sans Light" w:hAnsi="Porto Sans Light"/>
                <w:b/>
                <w:sz w:val="22"/>
                <w:szCs w:val="18"/>
              </w:rPr>
              <w:t xml:space="preserve">PARECER </w:t>
            </w:r>
          </w:p>
        </w:tc>
      </w:tr>
    </w:tbl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Eu, </w:t>
      </w:r>
      <w:sdt>
        <w:sdtPr>
          <w:rPr>
            <w:rStyle w:val="masters"/>
            <w:szCs w:val="22"/>
          </w:rPr>
          <w:tag w:val="nacionalidade"/>
          <w:id w:val="1081957223"/>
          <w:placeholder>
            <w:docPart w:val="C3906F455911440F89529806BB13781D"/>
          </w:placeholder>
          <w:showingPlcHdr/>
        </w:sdtPr>
        <w:sdtEndPr>
          <w:rPr>
            <w:rStyle w:val="masters"/>
          </w:rPr>
        </w:sdtEndPr>
        <w:sdtContent>
          <w:r>
            <w:rPr>
              <w:rStyle w:val="masters"/>
              <w:szCs w:val="22"/>
            </w:rPr>
            <w:t>Clique ou toque aqui para introduzir texto.</w:t>
          </w:r>
        </w:sdtContent>
      </w:sdt>
      <w:r>
        <w:rPr>
          <w:rFonts w:ascii="Porto Serif Light" w:hAnsi="Porto Serif Light" w:cs="PortoSerif-Light"/>
          <w:color w:val="000000"/>
          <w:sz w:val="22"/>
          <w:szCs w:val="22"/>
        </w:rPr>
        <w:t xml:space="preserve">, </w:t>
      </w:r>
      <w:r w:rsidR="00B330BD">
        <w:rPr>
          <w:rFonts w:ascii="Porto Serif Light" w:hAnsi="Porto Serif Light" w:cs="PortoSerif-Light"/>
          <w:color w:val="000000"/>
          <w:sz w:val="22"/>
          <w:szCs w:val="22"/>
        </w:rPr>
        <w:t>Orientador/a do</w:t>
      </w:r>
      <w:r w:rsidR="003B6D86">
        <w:rPr>
          <w:rFonts w:ascii="Porto Serif Light" w:hAnsi="Porto Serif Light" w:cs="PortoSerif-Light"/>
          <w:color w:val="000000"/>
          <w:sz w:val="22"/>
          <w:szCs w:val="22"/>
        </w:rPr>
        <w:t>/a</w:t>
      </w:r>
      <w:r w:rsidR="00B330BD">
        <w:rPr>
          <w:rFonts w:ascii="Porto Serif Light" w:hAnsi="Porto Serif Light" w:cs="PortoSerif-Light"/>
          <w:color w:val="000000"/>
          <w:sz w:val="22"/>
          <w:szCs w:val="22"/>
        </w:rPr>
        <w:t xml:space="preserve"> </w:t>
      </w:r>
      <w:r w:rsidR="003B6D86">
        <w:rPr>
          <w:rFonts w:ascii="Porto Serif Light" w:hAnsi="Porto Serif Light" w:cs="PortoSerif-Light"/>
          <w:color w:val="000000"/>
          <w:sz w:val="22"/>
          <w:szCs w:val="22"/>
        </w:rPr>
        <w:t>estudante</w:t>
      </w:r>
      <w:r w:rsidR="00B330BD">
        <w:rPr>
          <w:rFonts w:ascii="Porto Serif Light" w:hAnsi="Porto Serif Light" w:cs="PortoSerif-Light"/>
          <w:color w:val="000000"/>
          <w:sz w:val="22"/>
          <w:szCs w:val="22"/>
        </w:rPr>
        <w:t xml:space="preserve"> </w:t>
      </w:r>
      <w:sdt>
        <w:sdtPr>
          <w:rPr>
            <w:rStyle w:val="masters"/>
          </w:rPr>
          <w:tag w:val="Mestrado"/>
          <w:id w:val="-890416507"/>
          <w:placeholder>
            <w:docPart w:val="0D1F8A5ECC3643018DBDFEF34ED59D7D"/>
          </w:placeholder>
          <w:showingPlcHdr/>
          <w:text/>
        </w:sdtPr>
        <w:sdtEndPr>
          <w:rPr>
            <w:rStyle w:val="masters"/>
            <w:szCs w:val="22"/>
          </w:rPr>
        </w:sdtEndPr>
        <w:sdtContent>
          <w:r w:rsidR="00B330BD">
            <w:rPr>
              <w:rStyle w:val="masters"/>
              <w:szCs w:val="22"/>
            </w:rPr>
            <w:t>Clique ou toque aqui para introduzir texto.</w:t>
          </w:r>
        </w:sdtContent>
      </w:sdt>
      <w:r w:rsidR="00B330BD">
        <w:rPr>
          <w:rFonts w:ascii="Porto Serif Light" w:hAnsi="Porto Serif Light" w:cs="PortoSerif-Light"/>
          <w:color w:val="000000"/>
          <w:sz w:val="22"/>
          <w:szCs w:val="22"/>
        </w:rPr>
        <w:t xml:space="preserve">, declaro aceitar a Proposta do Trabalho Final de Mestrado em </w:t>
      </w:r>
      <w:sdt>
        <w:sdtPr>
          <w:rPr>
            <w:rStyle w:val="masters"/>
          </w:rPr>
          <w:id w:val="-1888486780"/>
          <w:placeholder>
            <w:docPart w:val="54FA3BE7C8864600A07F0B90210917FB"/>
          </w:placeholder>
          <w:showingPlcHdr/>
          <w:text/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 w:rsidR="00B330BD">
            <w:rPr>
              <w:rStyle w:val="masters"/>
              <w:szCs w:val="22"/>
            </w:rPr>
            <w:t>Clique ou toque aqui para introduzir texto.</w:t>
          </w:r>
        </w:sdtContent>
      </w:sdt>
      <w:r w:rsidR="00B330BD">
        <w:rPr>
          <w:rFonts w:ascii="Porto Serif Light" w:hAnsi="Porto Serif Light" w:cs="PortoSerif-Light"/>
          <w:color w:val="000000"/>
          <w:sz w:val="22"/>
          <w:szCs w:val="22"/>
        </w:rPr>
        <w:t xml:space="preserve">, especialização </w:t>
      </w:r>
      <w:sdt>
        <w:sdtPr>
          <w:rPr>
            <w:rStyle w:val="masters"/>
            <w:szCs w:val="22"/>
          </w:rPr>
          <w:tag w:val="número"/>
          <w:id w:val="375128335"/>
          <w:placeholder>
            <w:docPart w:val="4F1D8A6C6847460ABC8A521C6F907902"/>
          </w:placeholder>
          <w:showingPlcHdr/>
          <w:text/>
        </w:sdtPr>
        <w:sdtEndPr>
          <w:rPr>
            <w:rStyle w:val="masters"/>
          </w:rPr>
        </w:sdtEndPr>
        <w:sdtContent>
          <w:r w:rsidR="00B330BD">
            <w:rPr>
              <w:rStyle w:val="masters"/>
              <w:szCs w:val="22"/>
            </w:rPr>
            <w:t>Clique ou toque aqui para introduzir texto.</w:t>
          </w:r>
        </w:sdtContent>
      </w:sdt>
      <w:r w:rsidR="00B330BD">
        <w:rPr>
          <w:rFonts w:ascii="Porto Serif Light" w:hAnsi="Porto Serif Light" w:cs="PortoSerif-Light"/>
          <w:color w:val="000000"/>
          <w:sz w:val="22"/>
          <w:szCs w:val="22"/>
        </w:rPr>
        <w:t xml:space="preserve">, com o título </w:t>
      </w:r>
      <w:sdt>
        <w:sdtPr>
          <w:rPr>
            <w:rStyle w:val="masters"/>
            <w:szCs w:val="22"/>
          </w:rPr>
          <w:tag w:val="Nº BI/CC"/>
          <w:id w:val="-1788428682"/>
          <w:placeholder>
            <w:docPart w:val="D100E1BA0EF04C1D9495BC19B3FA6AF4"/>
          </w:placeholder>
          <w:showingPlcHdr/>
        </w:sdtPr>
        <w:sdtEndPr>
          <w:rPr>
            <w:rStyle w:val="masters"/>
          </w:rPr>
        </w:sdtEndPr>
        <w:sdtContent>
          <w:r w:rsidR="00B330BD">
            <w:rPr>
              <w:rStyle w:val="masters"/>
              <w:szCs w:val="22"/>
            </w:rPr>
            <w:t>Clique ou toque aqui para introduzir texto.</w:t>
          </w:r>
        </w:sdtContent>
      </w:sdt>
      <w:r w:rsidR="00B330BD">
        <w:rPr>
          <w:rFonts w:ascii="Porto Serif Light" w:hAnsi="Porto Serif Light" w:cs="PortoSerif-Light"/>
          <w:color w:val="000000"/>
          <w:sz w:val="22"/>
          <w:szCs w:val="22"/>
        </w:rPr>
        <w:t>.</w:t>
      </w:r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0"/>
          <w:szCs w:val="20"/>
        </w:rPr>
      </w:pPr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 xml:space="preserve">Porto e ESMAE, </w:t>
      </w:r>
      <w:sdt>
        <w:sdtPr>
          <w:rPr>
            <w:rStyle w:val="masters"/>
          </w:rPr>
          <w:id w:val="318615115"/>
          <w:placeholder>
            <w:docPart w:val="E92066DED127400992BA618B9D6B28EC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>
            <w:rPr>
              <w:rStyle w:val="masters"/>
              <w:szCs w:val="22"/>
            </w:rPr>
            <w:t>Clique ou toque para introduzir uma data.</w:t>
          </w:r>
        </w:sdtContent>
      </w:sdt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O/A Professor(a) Orientador(a),</w:t>
      </w:r>
    </w:p>
    <w:p w:rsidR="000457A1" w:rsidRDefault="000457A1" w:rsidP="000457A1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sdt>
      <w:sdtPr>
        <w:rPr>
          <w:rFonts w:ascii="Porto Sans" w:hAnsi="Porto Sans" w:cs="PortoSerif-Regular"/>
          <w:color w:val="000000"/>
          <w:sz w:val="22"/>
          <w:szCs w:val="22"/>
          <w:lang w:val="en-GB"/>
        </w:rPr>
        <w:alias w:val="Assinatura"/>
        <w:tag w:val="Assinatura"/>
        <w:id w:val="-1740787340"/>
        <w:placeholder>
          <w:docPart w:val="94C3CD4CD4E944D4BBA350786B50B62E"/>
        </w:placeholder>
      </w:sdtPr>
      <w:sdtEndPr/>
      <w:sdtContent>
        <w:p w:rsidR="000457A1" w:rsidRDefault="000457A1" w:rsidP="000457A1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</w:pPr>
          <w:r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  <w:t xml:space="preserve">________________________________ </w:t>
          </w:r>
        </w:p>
        <w:p w:rsidR="000457A1" w:rsidRDefault="000457A1" w:rsidP="000457A1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 Light" w:hAnsi="Porto Sans Light"/>
              <w:sz w:val="18"/>
              <w:szCs w:val="22"/>
            </w:rPr>
          </w:pPr>
          <w:r>
            <w:rPr>
              <w:rFonts w:ascii="Porto Sans Light" w:hAnsi="Porto Sans Light" w:cs="PortoSans-Light"/>
              <w:caps/>
              <w:color w:val="000000"/>
              <w:sz w:val="18"/>
              <w:szCs w:val="22"/>
              <w:lang w:val="en-GB"/>
            </w:rPr>
            <w:t>ASSINATURA</w:t>
          </w:r>
        </w:p>
      </w:sdtContent>
    </w:sdt>
    <w:p w:rsidR="000457A1" w:rsidRDefault="000457A1" w:rsidP="000457A1">
      <w:pPr>
        <w:tabs>
          <w:tab w:val="left" w:pos="8789"/>
        </w:tabs>
        <w:ind w:firstLine="425"/>
        <w:rPr>
          <w:sz w:val="22"/>
          <w:szCs w:val="22"/>
        </w:rPr>
      </w:pPr>
    </w:p>
    <w:p w:rsidR="000457A1" w:rsidRDefault="000457A1" w:rsidP="000457A1">
      <w:pPr>
        <w:rPr>
          <w:sz w:val="22"/>
          <w:szCs w:val="22"/>
        </w:rPr>
      </w:pPr>
    </w:p>
    <w:p w:rsidR="006E2E1C" w:rsidRDefault="006E2E1C" w:rsidP="006E2E1C"/>
    <w:p w:rsidR="00274C19" w:rsidRDefault="00274C19" w:rsidP="00274C19">
      <w:pPr>
        <w:tabs>
          <w:tab w:val="left" w:pos="8789"/>
        </w:tabs>
        <w:ind w:firstLine="425"/>
      </w:pPr>
    </w:p>
    <w:p w:rsidR="00274C19" w:rsidRDefault="00274C19" w:rsidP="00274C19"/>
    <w:p w:rsidR="00274C19" w:rsidRDefault="00274C19" w:rsidP="009A472D">
      <w:pPr>
        <w:ind w:right="417"/>
      </w:pPr>
    </w:p>
    <w:p w:rsidR="00274C19" w:rsidRDefault="00274C19" w:rsidP="00274C19"/>
    <w:sectPr w:rsidR="00274C19" w:rsidSect="009A472D">
      <w:headerReference w:type="default" r:id="rId7"/>
      <w:footerReference w:type="default" r:id="rId8"/>
      <w:headerReference w:type="first" r:id="rId9"/>
      <w:pgSz w:w="11900" w:h="16840"/>
      <w:pgMar w:top="1928" w:right="851" w:bottom="1418" w:left="1276" w:header="170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B7A" w:rsidRDefault="00562B7A" w:rsidP="00D71F25">
      <w:r>
        <w:separator/>
      </w:r>
    </w:p>
  </w:endnote>
  <w:endnote w:type="continuationSeparator" w:id="0">
    <w:p w:rsidR="00562B7A" w:rsidRDefault="00562B7A" w:rsidP="00D7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horzAnchor="page" w:tblpX="5671" w:tblpY="15849"/>
      <w:tblW w:w="392" w:type="dxa"/>
      <w:tblLayout w:type="fixed"/>
      <w:tblLook w:val="00A0" w:firstRow="1" w:lastRow="0" w:firstColumn="1" w:lastColumn="0" w:noHBand="0" w:noVBand="0"/>
    </w:tblPr>
    <w:tblGrid>
      <w:gridCol w:w="392"/>
    </w:tblGrid>
    <w:tr w:rsidR="004064BD" w:rsidRPr="00F462DC" w:rsidTr="003A408A">
      <w:trPr>
        <w:trHeight w:hRule="exact" w:val="57"/>
      </w:trPr>
      <w:tc>
        <w:tcPr>
          <w:tcW w:w="392" w:type="dxa"/>
          <w:tcBorders>
            <w:bottom w:val="single" w:sz="6" w:space="0" w:color="auto"/>
          </w:tcBorders>
          <w:vAlign w:val="center"/>
        </w:tcPr>
        <w:p w:rsidR="004064BD" w:rsidRPr="00F3124A" w:rsidRDefault="004064BD" w:rsidP="004064BD">
          <w:pPr>
            <w:tabs>
              <w:tab w:val="left" w:pos="-284"/>
            </w:tabs>
            <w:spacing w:before="60"/>
            <w:ind w:left="-284" w:right="38"/>
            <w:rPr>
              <w:rStyle w:val="Nmerodepgina"/>
              <w:rFonts w:ascii="Porto Sans Bold" w:hAnsi="Porto Sans Bold"/>
              <w:sz w:val="14"/>
              <w:szCs w:val="14"/>
            </w:rPr>
          </w:pPr>
        </w:p>
      </w:tc>
    </w:tr>
    <w:tr w:rsidR="004064BD" w:rsidRPr="00F462DC" w:rsidTr="003A408A">
      <w:trPr>
        <w:trHeight w:val="567"/>
      </w:trPr>
      <w:tc>
        <w:tcPr>
          <w:tcW w:w="392" w:type="dxa"/>
          <w:tcBorders>
            <w:top w:val="single" w:sz="6" w:space="0" w:color="auto"/>
          </w:tcBorders>
          <w:tcMar>
            <w:left w:w="0" w:type="dxa"/>
          </w:tcMar>
        </w:tcPr>
        <w:p w:rsidR="004064BD" w:rsidRPr="006608E1" w:rsidRDefault="004064BD" w:rsidP="004064BD">
          <w:pPr>
            <w:tabs>
              <w:tab w:val="left" w:pos="284"/>
            </w:tabs>
            <w:spacing w:before="60"/>
            <w:ind w:right="-101"/>
            <w:rPr>
              <w:rStyle w:val="Nmerodepgina"/>
              <w:rFonts w:ascii="Porto Sans Light" w:hAnsi="Porto Sans Light"/>
              <w:sz w:val="14"/>
              <w:szCs w:val="14"/>
            </w:rPr>
          </w:pP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begin"/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instrText xml:space="preserve">PAGE  </w:instrTex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separate"/>
          </w:r>
          <w:r w:rsidR="00B330BD">
            <w:rPr>
              <w:rStyle w:val="Nmerodepgina"/>
              <w:rFonts w:ascii="Porto Sans Bold" w:hAnsi="Porto Sans Bold"/>
              <w:noProof/>
              <w:sz w:val="14"/>
              <w:szCs w:val="14"/>
            </w:rPr>
            <w:t>2</w: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end"/>
          </w:r>
          <w:r w:rsidRPr="006608E1">
            <w:rPr>
              <w:rStyle w:val="Nmerodepgina"/>
              <w:rFonts w:ascii="Porto Sans Light" w:hAnsi="Porto Sans Light"/>
              <w:sz w:val="14"/>
              <w:szCs w:val="14"/>
            </w:rPr>
            <w:t xml:space="preserve">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t xml:space="preserve">|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begin"/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instrText xml:space="preserve"> NUMPAGES </w:instrTex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separate"/>
          </w:r>
          <w:r w:rsidR="00B330BD">
            <w:rPr>
              <w:rStyle w:val="Nmerodepgina"/>
              <w:rFonts w:ascii="Porto Sans Light" w:hAnsi="Porto Sans Light"/>
              <w:noProof/>
              <w:sz w:val="14"/>
              <w:szCs w:val="14"/>
            </w:rPr>
            <w:t>2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end"/>
          </w:r>
        </w:p>
      </w:tc>
    </w:tr>
  </w:tbl>
  <w:p w:rsidR="004E3591" w:rsidRPr="0077710B" w:rsidRDefault="004E3591" w:rsidP="000F0768">
    <w:pPr>
      <w:pStyle w:val="Rodap"/>
      <w:ind w:left="1134"/>
      <w:rPr>
        <w:rFonts w:ascii="Porto Sans" w:hAnsi="Porto Sans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B7A" w:rsidRDefault="00562B7A" w:rsidP="00D71F25">
      <w:r>
        <w:separator/>
      </w:r>
    </w:p>
  </w:footnote>
  <w:footnote w:type="continuationSeparator" w:id="0">
    <w:p w:rsidR="00562B7A" w:rsidRDefault="00562B7A" w:rsidP="00D7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Porto Sans Light" w:hAnsi="Porto Sans Light" w:cs="MinionPro-Regular"/>
        <w:color w:val="000000"/>
        <w:sz w:val="16"/>
        <w:szCs w:val="16"/>
        <w:lang w:val="en-GB"/>
      </w:rPr>
      <w:alias w:val="ESMAE"/>
      <w:tag w:val="ESMAE"/>
      <w:id w:val="1216941270"/>
      <w:lock w:val="sdtContentLocked"/>
      <w:placeholder>
        <w:docPart w:val="56EA397856FA40A79847A97B27FE4617"/>
      </w:placeholder>
    </w:sdtPr>
    <w:sdtEndPr>
      <w:rPr>
        <w:rFonts w:ascii="Porto Sans Bold" w:hAnsi="Porto Sans Bold" w:cs="PortoSans-Bold"/>
        <w:bCs/>
        <w:caps/>
      </w:rPr>
    </w:sdtEndPr>
    <w:sdtContent>
      <w:p w:rsidR="00C43CE7" w:rsidRPr="00575F83" w:rsidRDefault="009A472D" w:rsidP="002379F6">
        <w:pPr>
          <w:spacing w:line="312" w:lineRule="auto"/>
          <w:ind w:left="142"/>
          <w:rPr>
            <w:rFonts w:ascii="Porto Sans Light" w:hAnsi="Porto Sans Light"/>
            <w:sz w:val="16"/>
            <w:szCs w:val="16"/>
          </w:rPr>
        </w:pPr>
        <w:r>
          <w:rPr>
            <w:noProof/>
            <w:lang w:eastAsia="pt-PT"/>
          </w:rPr>
          <w:drawing>
            <wp:anchor distT="0" distB="0" distL="114300" distR="114300" simplePos="0" relativeHeight="251659264" behindDoc="0" locked="1" layoutInCell="1" allowOverlap="1" wp14:anchorId="385E3953" wp14:editId="11C9FFBE">
              <wp:simplePos x="0" y="0"/>
              <wp:positionH relativeFrom="column">
                <wp:posOffset>4763069</wp:posOffset>
              </wp:positionH>
              <wp:positionV relativeFrom="paragraph">
                <wp:posOffset>-313898</wp:posOffset>
              </wp:positionV>
              <wp:extent cx="1224000" cy="342000"/>
              <wp:effectExtent l="0" t="0" r="0" b="127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Porto—cor—opaco.jpg"/>
                      <pic:cNvPicPr/>
                    </pic:nvPicPr>
                    <pic:blipFill rotWithShape="1">
                      <a:blip r:embed="rId1"/>
                      <a:srcRect l="6230" t="17195" r="6431" b="15525"/>
                      <a:stretch/>
                    </pic:blipFill>
                    <pic:spPr bwMode="auto">
                      <a:xfrm>
                        <a:off x="0" y="0"/>
                        <a:ext cx="1224000" cy="34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43CE7" w:rsidRPr="00575F83">
          <w:rPr>
            <w:rFonts w:ascii="Porto Sans Light" w:hAnsi="Porto Sans Light"/>
            <w:sz w:val="16"/>
            <w:szCs w:val="16"/>
          </w:rPr>
          <w:t>ESMAE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ESCOLA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SUPERIOR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DE MÚSICA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 xml:space="preserve">E </w:t>
        </w:r>
        <w:r w:rsidRPr="00575F83">
          <w:rPr>
            <w:rFonts w:ascii="Porto Sans Bold" w:hAnsi="Porto Sans Bold"/>
            <w:sz w:val="16"/>
            <w:szCs w:val="16"/>
          </w:rPr>
          <w:t>ARTES</w:t>
        </w:r>
      </w:p>
      <w:p w:rsidR="00C43CE7" w:rsidRPr="00575F83" w:rsidRDefault="00C43CE7" w:rsidP="002379F6">
        <w:pPr>
          <w:spacing w:line="312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DO ESPE</w:t>
        </w:r>
        <w:r w:rsidRPr="00575F83">
          <w:rPr>
            <w:rFonts w:ascii="Porto Sans Bold" w:hAnsi="Porto Sans Bold"/>
            <w:sz w:val="16"/>
            <w:szCs w:val="16"/>
          </w:rPr>
          <w:t>TÁCULO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Light" w:hAnsi="Porto Sans Light"/>
            <w:sz w:val="16"/>
            <w:szCs w:val="16"/>
          </w:rPr>
        </w:pPr>
        <w:r w:rsidRPr="00575F83">
          <w:rPr>
            <w:rFonts w:ascii="Porto Sans Light" w:hAnsi="Porto Sans Light"/>
            <w:sz w:val="16"/>
            <w:szCs w:val="16"/>
          </w:rPr>
          <w:t>POLITÉCNICO</w:t>
        </w:r>
      </w:p>
      <w:p w:rsidR="00C43CE7" w:rsidRPr="00C43CE7" w:rsidRDefault="00C43CE7" w:rsidP="002379F6">
        <w:pPr>
          <w:pStyle w:val="BasicParagraph"/>
          <w:spacing w:line="276" w:lineRule="auto"/>
          <w:ind w:left="142" w:right="720"/>
          <w:rPr>
            <w:rFonts w:ascii="Porto Sans Bold" w:hAnsi="Porto Sans Bold" w:cs="PortoSans-Bold"/>
            <w:bCs/>
            <w:caps/>
            <w:color w:val="auto"/>
            <w:sz w:val="16"/>
            <w:szCs w:val="16"/>
            <w:lang w:val="pt-PT"/>
          </w:rPr>
        </w:pPr>
        <w:r w:rsidRPr="00E82543">
          <w:rPr>
            <w:rFonts w:ascii="Porto Sans Light" w:hAnsi="Porto Sans Light"/>
            <w:sz w:val="16"/>
            <w:szCs w:val="16"/>
            <w:lang w:val="pt-PT"/>
          </w:rPr>
          <w:t>DO PORTO</w:t>
        </w:r>
        <w:r w:rsidRPr="00E82543">
          <w:rPr>
            <w:rFonts w:ascii="Porto Sans Bold" w:hAnsi="Porto Sans Bold" w:cs="PortoSans-Bold"/>
            <w:bCs/>
            <w:caps/>
            <w:sz w:val="16"/>
            <w:szCs w:val="16"/>
            <w:lang w:val="pt-PT"/>
          </w:rPr>
          <w:t xml:space="preserve"> 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E1C" w:rsidRDefault="006E2E1C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0D64E6A8" wp14:editId="72F16B35">
          <wp:simplePos x="0" y="0"/>
          <wp:positionH relativeFrom="column">
            <wp:posOffset>4599544</wp:posOffset>
          </wp:positionH>
          <wp:positionV relativeFrom="paragraph">
            <wp:posOffset>-146685</wp:posOffset>
          </wp:positionV>
          <wp:extent cx="1224280" cy="341630"/>
          <wp:effectExtent l="0" t="0" r="0" b="127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Porto—cor—opaco.jpg"/>
                  <pic:cNvPicPr/>
                </pic:nvPicPr>
                <pic:blipFill rotWithShape="1">
                  <a:blip r:embed="rId1"/>
                  <a:srcRect l="6230" t="17195" r="6431" b="15525"/>
                  <a:stretch/>
                </pic:blipFill>
                <pic:spPr bwMode="auto">
                  <a:xfrm>
                    <a:off x="0" y="0"/>
                    <a:ext cx="1224280" cy="3416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vzTY/riGfzu+WJ0+rtVDVfuf33/lna55bIBkpGv3cHQCdMUeJzn2+jJgD9ESHK7Xv7AxDe60SIfwCAgakJXg5w==" w:salt="30BaKXfst8OW3OioeL74Tg=="/>
  <w:defaultTabStop w:val="720"/>
  <w:autoHyphenation/>
  <w:consecutiveHyphenLimit w:val="1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D86"/>
    <w:rsid w:val="00007172"/>
    <w:rsid w:val="000457A1"/>
    <w:rsid w:val="00053E38"/>
    <w:rsid w:val="000804A0"/>
    <w:rsid w:val="000808F3"/>
    <w:rsid w:val="000B06E5"/>
    <w:rsid w:val="000B6120"/>
    <w:rsid w:val="000F0768"/>
    <w:rsid w:val="00101367"/>
    <w:rsid w:val="00131D45"/>
    <w:rsid w:val="00171C95"/>
    <w:rsid w:val="00191389"/>
    <w:rsid w:val="002379F6"/>
    <w:rsid w:val="00271D41"/>
    <w:rsid w:val="00274C19"/>
    <w:rsid w:val="002916AC"/>
    <w:rsid w:val="002D71CB"/>
    <w:rsid w:val="0034105B"/>
    <w:rsid w:val="003B6D86"/>
    <w:rsid w:val="004064BD"/>
    <w:rsid w:val="004530F2"/>
    <w:rsid w:val="004E3591"/>
    <w:rsid w:val="00562B7A"/>
    <w:rsid w:val="00575E8F"/>
    <w:rsid w:val="00575F83"/>
    <w:rsid w:val="005C5F2D"/>
    <w:rsid w:val="005C61EA"/>
    <w:rsid w:val="005C7201"/>
    <w:rsid w:val="005F1622"/>
    <w:rsid w:val="006232EF"/>
    <w:rsid w:val="006276AD"/>
    <w:rsid w:val="006409C6"/>
    <w:rsid w:val="00663269"/>
    <w:rsid w:val="006925DF"/>
    <w:rsid w:val="006A0828"/>
    <w:rsid w:val="006E2E1C"/>
    <w:rsid w:val="0077710B"/>
    <w:rsid w:val="007E75C6"/>
    <w:rsid w:val="00930E4B"/>
    <w:rsid w:val="00935615"/>
    <w:rsid w:val="009A472D"/>
    <w:rsid w:val="00B330BD"/>
    <w:rsid w:val="00B700BF"/>
    <w:rsid w:val="00BB0503"/>
    <w:rsid w:val="00BF1A71"/>
    <w:rsid w:val="00BF7808"/>
    <w:rsid w:val="00C02CAA"/>
    <w:rsid w:val="00C27B07"/>
    <w:rsid w:val="00C37E04"/>
    <w:rsid w:val="00C43CE7"/>
    <w:rsid w:val="00C75CAB"/>
    <w:rsid w:val="00C802DE"/>
    <w:rsid w:val="00CB2DF5"/>
    <w:rsid w:val="00CB5324"/>
    <w:rsid w:val="00CE6C66"/>
    <w:rsid w:val="00CF4E8B"/>
    <w:rsid w:val="00D252E8"/>
    <w:rsid w:val="00D3736C"/>
    <w:rsid w:val="00D47324"/>
    <w:rsid w:val="00D679A8"/>
    <w:rsid w:val="00D71F25"/>
    <w:rsid w:val="00DD098C"/>
    <w:rsid w:val="00E82543"/>
    <w:rsid w:val="00E94B8B"/>
    <w:rsid w:val="00ED6202"/>
    <w:rsid w:val="00F775A2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9474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1F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71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D71F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71F25"/>
  </w:style>
  <w:style w:type="paragraph" w:styleId="Rodap">
    <w:name w:val="footer"/>
    <w:basedOn w:val="Normal"/>
    <w:link w:val="Rodap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71F25"/>
  </w:style>
  <w:style w:type="paragraph" w:styleId="Textodebalo">
    <w:name w:val="Balloon Text"/>
    <w:basedOn w:val="Normal"/>
    <w:link w:val="TextodebaloCarter"/>
    <w:uiPriority w:val="99"/>
    <w:semiHidden/>
    <w:unhideWhenUsed/>
    <w:rsid w:val="00D71F25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1F25"/>
    <w:rPr>
      <w:rFonts w:ascii="Lucida Grande" w:hAnsi="Lucida Grande" w:cs="Lucida Grande"/>
      <w:sz w:val="18"/>
      <w:szCs w:val="18"/>
    </w:rPr>
  </w:style>
  <w:style w:type="character" w:styleId="Nmerodepgina">
    <w:name w:val="page number"/>
    <w:rsid w:val="00D71F25"/>
  </w:style>
  <w:style w:type="character" w:styleId="TextodoMarcadordePosio">
    <w:name w:val="Placeholder Text"/>
    <w:basedOn w:val="Tipodeletrapredefinidodopargrafo"/>
    <w:uiPriority w:val="99"/>
    <w:semiHidden/>
    <w:rsid w:val="00E82543"/>
    <w:rPr>
      <w:color w:val="808080"/>
    </w:rPr>
  </w:style>
  <w:style w:type="paragraph" w:customStyle="1" w:styleId="Endereo">
    <w:name w:val="Endereço"/>
    <w:link w:val="EndereoCarter"/>
    <w:rsid w:val="00BB0503"/>
    <w:rPr>
      <w:rFonts w:ascii="Porto Sans" w:hAnsi="Porto Sans"/>
    </w:rPr>
  </w:style>
  <w:style w:type="paragraph" w:customStyle="1" w:styleId="Normal2">
    <w:name w:val="Normal2"/>
    <w:link w:val="Normal2Carter"/>
    <w:rsid w:val="00BB0503"/>
    <w:rPr>
      <w:rFonts w:ascii="Porto Sans Light" w:hAnsi="Porto Sans Light"/>
      <w:sz w:val="22"/>
    </w:rPr>
  </w:style>
  <w:style w:type="character" w:customStyle="1" w:styleId="EndereoCarter">
    <w:name w:val="Endereço Caráter"/>
    <w:basedOn w:val="Tipodeletrapredefinidodopargrafo"/>
    <w:link w:val="Endereo"/>
    <w:rsid w:val="00BB0503"/>
    <w:rPr>
      <w:rFonts w:ascii="Porto Sans" w:hAnsi="Porto Sans"/>
    </w:rPr>
  </w:style>
  <w:style w:type="paragraph" w:customStyle="1" w:styleId="Normalbold">
    <w:name w:val="Normal bold"/>
    <w:link w:val="NormalboldCarter"/>
    <w:rsid w:val="00BB0503"/>
    <w:rPr>
      <w:rFonts w:ascii="Porto Sans" w:hAnsi="Porto Sans"/>
      <w:sz w:val="22"/>
    </w:rPr>
  </w:style>
  <w:style w:type="character" w:customStyle="1" w:styleId="Normal2Carter">
    <w:name w:val="Normal2 Caráter"/>
    <w:basedOn w:val="Tipodeletrapredefinidodopargrafo"/>
    <w:link w:val="Normal2"/>
    <w:rsid w:val="00BB0503"/>
    <w:rPr>
      <w:rFonts w:ascii="Porto Sans Light" w:hAnsi="Porto Sans Light"/>
      <w:sz w:val="22"/>
    </w:rPr>
  </w:style>
  <w:style w:type="character" w:customStyle="1" w:styleId="NormalboldCarter">
    <w:name w:val="Normal bold Caráter"/>
    <w:basedOn w:val="Tipodeletrapredefinidodopargrafo"/>
    <w:link w:val="Normalbold"/>
    <w:rsid w:val="00BB0503"/>
    <w:rPr>
      <w:rFonts w:ascii="Porto Sans" w:hAnsi="Porto Sans"/>
      <w:sz w:val="22"/>
    </w:rPr>
  </w:style>
  <w:style w:type="table" w:customStyle="1" w:styleId="Tabelacomgrelha1">
    <w:name w:val="Tabela com grelha1"/>
    <w:basedOn w:val="Tabelanormal"/>
    <w:next w:val="TabelacomGrelha"/>
    <w:uiPriority w:val="59"/>
    <w:rsid w:val="006E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sters">
    <w:name w:val="masters"/>
    <w:basedOn w:val="Tipodeletrapredefinidodopargrafo"/>
    <w:uiPriority w:val="1"/>
    <w:qFormat/>
    <w:rsid w:val="006E2E1C"/>
    <w:rPr>
      <w:rFonts w:ascii="Porto Serif Bold" w:hAnsi="Porto Serif Bol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8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6EA397856FA40A79847A97B27FE46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216572-5FB9-4558-AFE2-F6F5BC0A252E}"/>
      </w:docPartPr>
      <w:docPartBody>
        <w:p w:rsidR="00000000" w:rsidRDefault="00A80DC6">
          <w:pPr>
            <w:pStyle w:val="56EA397856FA40A79847A97B27FE4617"/>
          </w:pPr>
          <w:r w:rsidRPr="0022782C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C3906F455911440F89529806BB1378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7CCEDB-7636-4504-A813-44215B2EBDD8}"/>
      </w:docPartPr>
      <w:docPartBody>
        <w:p w:rsidR="00000000" w:rsidRDefault="00A80DC6">
          <w:pPr>
            <w:pStyle w:val="C3906F455911440F89529806BB13781D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0D1F8A5ECC3643018DBDFEF34ED59D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A0D87C-6783-4BB1-8F30-5ECBE1BEF600}"/>
      </w:docPartPr>
      <w:docPartBody>
        <w:p w:rsidR="00000000" w:rsidRDefault="00A80DC6">
          <w:pPr>
            <w:pStyle w:val="0D1F8A5ECC3643018DBDFEF34ED59D7D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54FA3BE7C8864600A07F0B90210917F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7C021B-8C17-4CF7-BEDE-DA6EF5DD12B6}"/>
      </w:docPartPr>
      <w:docPartBody>
        <w:p w:rsidR="00000000" w:rsidRDefault="00A80DC6">
          <w:pPr>
            <w:pStyle w:val="54FA3BE7C8864600A07F0B90210917FB"/>
          </w:pPr>
          <w:r>
            <w:rPr>
              <w:rStyle w:val="masters"/>
            </w:rPr>
            <w:t xml:space="preserve">Clique ou toque aqui para introduzir </w:t>
          </w:r>
          <w:r>
            <w:rPr>
              <w:rStyle w:val="masters"/>
            </w:rPr>
            <w:t>texto.</w:t>
          </w:r>
        </w:p>
      </w:docPartBody>
    </w:docPart>
    <w:docPart>
      <w:docPartPr>
        <w:name w:val="4F1D8A6C6847460ABC8A521C6F9079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B75FA2-79F6-4D29-967A-7A85134D15DD}"/>
      </w:docPartPr>
      <w:docPartBody>
        <w:p w:rsidR="00000000" w:rsidRDefault="00A80DC6">
          <w:pPr>
            <w:pStyle w:val="4F1D8A6C6847460ABC8A521C6F907902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D100E1BA0EF04C1D9495BC19B3FA6A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712B52-12D9-4536-8C28-18D1C2A942E8}"/>
      </w:docPartPr>
      <w:docPartBody>
        <w:p w:rsidR="00000000" w:rsidRDefault="00A80DC6">
          <w:pPr>
            <w:pStyle w:val="D100E1BA0EF04C1D9495BC19B3FA6AF4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E92066DED127400992BA618B9D6B28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C11315-543F-45A6-8848-E3B6B08620DB}"/>
      </w:docPartPr>
      <w:docPartBody>
        <w:p w:rsidR="00000000" w:rsidRDefault="00A80DC6">
          <w:pPr>
            <w:pStyle w:val="E92066DED127400992BA618B9D6B28EC"/>
          </w:pPr>
          <w:r>
            <w:rPr>
              <w:rStyle w:val="masters"/>
            </w:rPr>
            <w:t>Clique ou toque para introduzir uma data.</w:t>
          </w:r>
        </w:p>
      </w:docPartBody>
    </w:docPart>
    <w:docPart>
      <w:docPartPr>
        <w:name w:val="94C3CD4CD4E944D4BBA350786B50B6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578740-1D02-44AE-8806-DD11AF09728F}"/>
      </w:docPartPr>
      <w:docPartBody>
        <w:p w:rsidR="00000000" w:rsidRDefault="00A80DC6">
          <w:pPr>
            <w:pStyle w:val="94C3CD4CD4E944D4BBA350786B50B62E"/>
          </w:pPr>
          <w:r>
            <w:rPr>
              <w:rStyle w:val="TextodoMarcadordePosio"/>
            </w:rPr>
            <w:t>Clique ou toque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C6"/>
    <w:rsid w:val="00A8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56EA397856FA40A79847A97B27FE4617">
    <w:name w:val="56EA397856FA40A79847A97B27FE4617"/>
  </w:style>
  <w:style w:type="character" w:customStyle="1" w:styleId="masters">
    <w:name w:val="masters"/>
    <w:basedOn w:val="Tipodeletrapredefinidodopargrafo"/>
    <w:uiPriority w:val="1"/>
    <w:qFormat/>
    <w:rPr>
      <w:rFonts w:ascii="Porto Serif Bold" w:hAnsi="Porto Serif Bold"/>
      <w:sz w:val="22"/>
    </w:rPr>
  </w:style>
  <w:style w:type="paragraph" w:customStyle="1" w:styleId="C3906F455911440F89529806BB13781D">
    <w:name w:val="C3906F455911440F89529806BB13781D"/>
  </w:style>
  <w:style w:type="paragraph" w:customStyle="1" w:styleId="0D1F8A5ECC3643018DBDFEF34ED59D7D">
    <w:name w:val="0D1F8A5ECC3643018DBDFEF34ED59D7D"/>
  </w:style>
  <w:style w:type="paragraph" w:customStyle="1" w:styleId="54FA3BE7C8864600A07F0B90210917FB">
    <w:name w:val="54FA3BE7C8864600A07F0B90210917FB"/>
  </w:style>
  <w:style w:type="paragraph" w:customStyle="1" w:styleId="4F1D8A6C6847460ABC8A521C6F907902">
    <w:name w:val="4F1D8A6C6847460ABC8A521C6F907902"/>
  </w:style>
  <w:style w:type="paragraph" w:customStyle="1" w:styleId="D100E1BA0EF04C1D9495BC19B3FA6AF4">
    <w:name w:val="D100E1BA0EF04C1D9495BC19B3FA6AF4"/>
  </w:style>
  <w:style w:type="paragraph" w:customStyle="1" w:styleId="E92066DED127400992BA618B9D6B28EC">
    <w:name w:val="E92066DED127400992BA618B9D6B28EC"/>
  </w:style>
  <w:style w:type="paragraph" w:customStyle="1" w:styleId="94C3CD4CD4E944D4BBA350786B50B62E">
    <w:name w:val="94C3CD4CD4E944D4BBA350786B50B6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691571-00C1-4348-A2EB-29B8972A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parecer</Template>
  <TotalTime>1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RCR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Filipa Figueiredo Quinta</dc:creator>
  <cp:lastModifiedBy>Marta Filipa Figueiredo Quinta</cp:lastModifiedBy>
  <cp:revision>1</cp:revision>
  <cp:lastPrinted>2016-09-09T10:12:00Z</cp:lastPrinted>
  <dcterms:created xsi:type="dcterms:W3CDTF">2022-06-09T10:07:00Z</dcterms:created>
  <dcterms:modified xsi:type="dcterms:W3CDTF">2022-06-09T10:08:00Z</dcterms:modified>
</cp:coreProperties>
</file>